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XSpec="center" w:tblpY="684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446"/>
        <w:gridCol w:w="3529"/>
        <w:gridCol w:w="2053"/>
        <w:gridCol w:w="1207"/>
        <w:gridCol w:w="1971"/>
      </w:tblGrid>
      <w:tr w:rsidR="004A2BB2" w14:paraId="726477FC" w14:textId="77777777" w:rsidTr="004A2BB2">
        <w:trPr>
          <w:trHeight w:val="145"/>
        </w:trPr>
        <w:tc>
          <w:tcPr>
            <w:tcW w:w="1446" w:type="dxa"/>
          </w:tcPr>
          <w:p w14:paraId="59BEAC22" w14:textId="77777777" w:rsidR="004A2BB2" w:rsidRDefault="004A2BB2" w:rsidP="004A2BB2">
            <w:pPr>
              <w:ind w:right="-185"/>
            </w:pPr>
          </w:p>
        </w:tc>
        <w:tc>
          <w:tcPr>
            <w:tcW w:w="3529" w:type="dxa"/>
          </w:tcPr>
          <w:p w14:paraId="02DE6CC5" w14:textId="77777777" w:rsidR="004A2BB2" w:rsidRDefault="004A2BB2" w:rsidP="004A2BB2">
            <w:pPr>
              <w:ind w:right="-185"/>
            </w:pPr>
          </w:p>
        </w:tc>
        <w:tc>
          <w:tcPr>
            <w:tcW w:w="2053" w:type="dxa"/>
            <w:vMerge w:val="restart"/>
          </w:tcPr>
          <w:p w14:paraId="29FF81EE" w14:textId="77777777" w:rsidR="004A2BB2" w:rsidRDefault="004A2BB2" w:rsidP="004A2BB2">
            <w:pPr>
              <w:ind w:left="150"/>
            </w:pPr>
          </w:p>
        </w:tc>
        <w:tc>
          <w:tcPr>
            <w:tcW w:w="1207" w:type="dxa"/>
            <w:vMerge w:val="restart"/>
          </w:tcPr>
          <w:p w14:paraId="4A28626D" w14:textId="77777777" w:rsidR="004A2BB2" w:rsidRDefault="004A2BB2" w:rsidP="004A2BB2">
            <w:pPr>
              <w:ind w:right="-185"/>
              <w:rPr>
                <w:sz w:val="16"/>
                <w:szCs w:val="16"/>
              </w:rPr>
            </w:pPr>
          </w:p>
        </w:tc>
        <w:tc>
          <w:tcPr>
            <w:tcW w:w="1971" w:type="dxa"/>
            <w:vMerge w:val="restart"/>
          </w:tcPr>
          <w:p w14:paraId="0A54CDB6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0"/>
                <w:szCs w:val="10"/>
                <w:lang w:val="fr-FR"/>
              </w:rPr>
            </w:pPr>
          </w:p>
        </w:tc>
      </w:tr>
      <w:tr w:rsidR="004A2BB2" w14:paraId="0A076739" w14:textId="77777777" w:rsidTr="004A2BB2">
        <w:trPr>
          <w:trHeight w:val="230"/>
        </w:trPr>
        <w:tc>
          <w:tcPr>
            <w:tcW w:w="1446" w:type="dxa"/>
            <w:vMerge w:val="restart"/>
          </w:tcPr>
          <w:p w14:paraId="135BF995" w14:textId="77777777" w:rsidR="004A2BB2" w:rsidRDefault="004A2BB2" w:rsidP="004A2BB2">
            <w:pPr>
              <w:ind w:right="-185"/>
            </w:pPr>
            <w:r>
              <w:rPr>
                <w:noProof/>
                <w:lang w:val="es-ES"/>
              </w:rPr>
              <w:drawing>
                <wp:anchor distT="0" distB="0" distL="114300" distR="114300" simplePos="0" relativeHeight="251659264" behindDoc="0" locked="0" layoutInCell="1" allowOverlap="1" wp14:anchorId="3D25BD0A" wp14:editId="6BD1F56F">
                  <wp:simplePos x="0" y="0"/>
                  <wp:positionH relativeFrom="margin">
                    <wp:posOffset>5715</wp:posOffset>
                  </wp:positionH>
                  <wp:positionV relativeFrom="margin">
                    <wp:posOffset>114300</wp:posOffset>
                  </wp:positionV>
                  <wp:extent cx="762000" cy="781050"/>
                  <wp:effectExtent l="19050" t="0" r="0" b="0"/>
                  <wp:wrapSquare wrapText="bothSides"/>
                  <wp:docPr id="61" name="Imagen 61" descr="esc_C_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esc_C_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9" w:type="dxa"/>
            <w:vMerge w:val="restart"/>
          </w:tcPr>
          <w:p w14:paraId="4A82867F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32"/>
                <w:szCs w:val="32"/>
                <w:lang w:val="fr-FR"/>
              </w:rPr>
            </w:pPr>
          </w:p>
          <w:p w14:paraId="0C6E86EA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8"/>
                <w:szCs w:val="18"/>
                <w:lang w:val="fr-FR"/>
              </w:rPr>
            </w:pPr>
          </w:p>
          <w:p w14:paraId="073A6B25" w14:textId="77777777" w:rsidR="004A2BB2" w:rsidRDefault="004A2BB2" w:rsidP="004A2BB2">
            <w:pPr>
              <w:tabs>
                <w:tab w:val="left" w:pos="1021"/>
                <w:tab w:val="left" w:pos="8080"/>
              </w:tabs>
              <w:ind w:right="-790"/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</w:pP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MINISTERIO</w:t>
            </w:r>
          </w:p>
          <w:p w14:paraId="672D1D64" w14:textId="77777777" w:rsidR="004A2BB2" w:rsidRPr="00D0262C" w:rsidRDefault="004A2BB2" w:rsidP="004A2BB2">
            <w:pPr>
              <w:tabs>
                <w:tab w:val="left" w:pos="1021"/>
                <w:tab w:val="left" w:pos="8080"/>
              </w:tabs>
              <w:ind w:right="-790"/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</w:pPr>
            <w:r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PARA LA TRANSFORMACIÓN DIGITAL</w:t>
            </w:r>
          </w:p>
          <w:p w14:paraId="48CD72F3" w14:textId="77777777" w:rsidR="004A2BB2" w:rsidRDefault="004A2BB2" w:rsidP="004A2BB2">
            <w:pPr>
              <w:ind w:right="-790"/>
              <w:rPr>
                <w:rFonts w:ascii="Arial" w:hAnsi="Arial"/>
              </w:rPr>
            </w:pP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 xml:space="preserve">Y </w:t>
            </w:r>
            <w:r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 xml:space="preserve">DE LA </w:t>
            </w: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FUNCIÓN PÚBLICA</w:t>
            </w:r>
          </w:p>
        </w:tc>
        <w:tc>
          <w:tcPr>
            <w:tcW w:w="2053" w:type="dxa"/>
            <w:vMerge/>
            <w:vAlign w:val="center"/>
          </w:tcPr>
          <w:p w14:paraId="0CBFA428" w14:textId="77777777" w:rsidR="004A2BB2" w:rsidRDefault="004A2BB2" w:rsidP="004A2BB2"/>
        </w:tc>
        <w:tc>
          <w:tcPr>
            <w:tcW w:w="1207" w:type="dxa"/>
            <w:vMerge/>
            <w:vAlign w:val="center"/>
          </w:tcPr>
          <w:p w14:paraId="2F0937C6" w14:textId="77777777" w:rsidR="004A2BB2" w:rsidRDefault="004A2BB2" w:rsidP="004A2BB2">
            <w:pPr>
              <w:rPr>
                <w:sz w:val="16"/>
                <w:szCs w:val="16"/>
              </w:rPr>
            </w:pPr>
          </w:p>
        </w:tc>
        <w:tc>
          <w:tcPr>
            <w:tcW w:w="1971" w:type="dxa"/>
            <w:vMerge/>
            <w:vAlign w:val="center"/>
          </w:tcPr>
          <w:p w14:paraId="0FAD64F9" w14:textId="77777777" w:rsidR="004A2BB2" w:rsidRDefault="004A2BB2" w:rsidP="004A2BB2">
            <w:pPr>
              <w:rPr>
                <w:rFonts w:ascii="Gill Sans MT" w:hAnsi="Gill Sans MT"/>
                <w:snapToGrid w:val="0"/>
                <w:sz w:val="10"/>
                <w:szCs w:val="10"/>
                <w:lang w:val="fr-FR"/>
              </w:rPr>
            </w:pPr>
          </w:p>
        </w:tc>
      </w:tr>
      <w:tr w:rsidR="004A2BB2" w14:paraId="7FAAF152" w14:textId="77777777" w:rsidTr="004A2BB2">
        <w:trPr>
          <w:trHeight w:val="394"/>
        </w:trPr>
        <w:tc>
          <w:tcPr>
            <w:tcW w:w="0" w:type="auto"/>
            <w:vMerge/>
            <w:vAlign w:val="center"/>
          </w:tcPr>
          <w:p w14:paraId="590FA31D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47F16C39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13D194A3" w14:textId="77777777" w:rsidR="004A2BB2" w:rsidRDefault="004A2BB2" w:rsidP="004A2BB2"/>
        </w:tc>
        <w:tc>
          <w:tcPr>
            <w:tcW w:w="1207" w:type="dxa"/>
          </w:tcPr>
          <w:p w14:paraId="6A3FE117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  <w:shd w:val="clear" w:color="auto" w:fill="D9D9D9"/>
            <w:vAlign w:val="bottom"/>
          </w:tcPr>
          <w:p w14:paraId="2FAB322E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SECRETARÍA DE ESTADO </w:t>
            </w:r>
          </w:p>
          <w:p w14:paraId="55B0EE18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DE FUNCIÓN PÚBLICA</w:t>
            </w:r>
          </w:p>
        </w:tc>
      </w:tr>
      <w:tr w:rsidR="004A2BB2" w14:paraId="42422399" w14:textId="77777777" w:rsidTr="004A2BB2">
        <w:trPr>
          <w:trHeight w:val="267"/>
        </w:trPr>
        <w:tc>
          <w:tcPr>
            <w:tcW w:w="0" w:type="auto"/>
            <w:vMerge/>
            <w:vAlign w:val="center"/>
          </w:tcPr>
          <w:p w14:paraId="5BF8D87D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74961D6E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3DF405FD" w14:textId="77777777" w:rsidR="004A2BB2" w:rsidRDefault="004A2BB2" w:rsidP="004A2BB2"/>
        </w:tc>
        <w:tc>
          <w:tcPr>
            <w:tcW w:w="1207" w:type="dxa"/>
          </w:tcPr>
          <w:p w14:paraId="55968CA8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  <w:vAlign w:val="center"/>
          </w:tcPr>
          <w:p w14:paraId="0B9EE964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</w:p>
          <w:p w14:paraId="6A6C6B6E" w14:textId="77777777" w:rsidR="004A2BB2" w:rsidRPr="006F200A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 w:rsidRPr="006F200A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DIRECCIÓN GENERAL</w:t>
            </w:r>
          </w:p>
          <w:p w14:paraId="5C624D73" w14:textId="77777777" w:rsidR="004A2BB2" w:rsidRDefault="004A2BB2" w:rsidP="004A2BB2">
            <w:pPr>
              <w:ind w:right="-185"/>
            </w:pPr>
            <w:r w:rsidRPr="006F200A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DE GOBERNANZA PÚBLICA</w:t>
            </w:r>
          </w:p>
        </w:tc>
      </w:tr>
      <w:tr w:rsidR="004A2BB2" w14:paraId="69214A21" w14:textId="77777777" w:rsidTr="004A2BB2">
        <w:trPr>
          <w:trHeight w:val="856"/>
        </w:trPr>
        <w:tc>
          <w:tcPr>
            <w:tcW w:w="0" w:type="auto"/>
            <w:vMerge/>
            <w:vAlign w:val="center"/>
          </w:tcPr>
          <w:p w14:paraId="7E5C70DB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3B627E51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4C94AD89" w14:textId="77777777" w:rsidR="004A2BB2" w:rsidRDefault="004A2BB2" w:rsidP="004A2BB2"/>
        </w:tc>
        <w:tc>
          <w:tcPr>
            <w:tcW w:w="1207" w:type="dxa"/>
          </w:tcPr>
          <w:p w14:paraId="7ED23EE0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</w:tcPr>
          <w:p w14:paraId="62C31CF8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</w:p>
          <w:p w14:paraId="723B5133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 w:rsidRPr="006B4425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SUBDIRECCIÓN GENERAL </w:t>
            </w:r>
          </w:p>
          <w:p w14:paraId="68A6FC13" w14:textId="77777777" w:rsidR="004A2BB2" w:rsidRDefault="004A2BB2" w:rsidP="004A2BB2">
            <w:pPr>
              <w:ind w:right="-185"/>
            </w:pPr>
            <w:r w:rsidRPr="006B4425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DE </w:t>
            </w: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DATOS PARA LA GOBERNANZA PÚBLICA</w:t>
            </w:r>
          </w:p>
        </w:tc>
      </w:tr>
    </w:tbl>
    <w:p w14:paraId="72895191" w14:textId="62CE535A" w:rsidR="00DA3F94" w:rsidRDefault="00DA3F94">
      <w:pPr>
        <w:pStyle w:val="Textonotapie"/>
        <w:tabs>
          <w:tab w:val="left" w:pos="1021"/>
          <w:tab w:val="left" w:pos="8080"/>
        </w:tabs>
        <w:ind w:left="-284"/>
        <w:rPr>
          <w:sz w:val="24"/>
        </w:rPr>
      </w:pPr>
    </w:p>
    <w:p w14:paraId="59035725" w14:textId="77777777" w:rsidR="003A1C99" w:rsidRDefault="003A1C99">
      <w:pPr>
        <w:pStyle w:val="Textonotapie"/>
        <w:tabs>
          <w:tab w:val="left" w:pos="1021"/>
          <w:tab w:val="left" w:pos="8080"/>
        </w:tabs>
        <w:rPr>
          <w:rFonts w:ascii="Arial" w:hAnsi="Arial" w:cs="Arial"/>
          <w:sz w:val="22"/>
        </w:rPr>
      </w:pPr>
    </w:p>
    <w:p w14:paraId="7032FEB4" w14:textId="37B39521" w:rsidR="003A1C99" w:rsidRDefault="00441B2C" w:rsidP="00742F4F">
      <w:pPr>
        <w:jc w:val="center"/>
        <w:outlineLvl w:val="0"/>
        <w:rPr>
          <w:rFonts w:ascii="Calibri" w:hAnsi="Calibri" w:cs="Calibri"/>
          <w:b/>
          <w:sz w:val="28"/>
          <w:szCs w:val="24"/>
          <w:u w:val="single"/>
        </w:rPr>
      </w:pPr>
      <w:r>
        <w:rPr>
          <w:rFonts w:ascii="Calibri" w:hAnsi="Calibri" w:cs="Calibri"/>
          <w:b/>
          <w:sz w:val="28"/>
          <w:szCs w:val="24"/>
          <w:u w:val="single"/>
        </w:rPr>
        <w:t xml:space="preserve">FORMULARIO DE </w:t>
      </w:r>
      <w:r w:rsidR="00EF6299">
        <w:rPr>
          <w:rFonts w:ascii="Calibri" w:hAnsi="Calibri" w:cs="Calibri"/>
          <w:b/>
          <w:sz w:val="28"/>
          <w:szCs w:val="24"/>
          <w:u w:val="single"/>
        </w:rPr>
        <w:t xml:space="preserve">ALTA </w:t>
      </w:r>
      <w:r w:rsidR="00742F4F">
        <w:rPr>
          <w:rFonts w:ascii="Calibri" w:hAnsi="Calibri" w:cs="Calibri"/>
          <w:b/>
          <w:sz w:val="28"/>
          <w:szCs w:val="24"/>
          <w:u w:val="single"/>
        </w:rPr>
        <w:t>EN LOS SERVICIOS WEB DE REPRESENTA</w:t>
      </w:r>
    </w:p>
    <w:p w14:paraId="6F623E8B" w14:textId="77777777" w:rsidR="003A1C99" w:rsidRPr="00A740A3" w:rsidRDefault="003A1C99" w:rsidP="00A740A3">
      <w:pPr>
        <w:pStyle w:val="Textonotapie"/>
        <w:tabs>
          <w:tab w:val="left" w:pos="1021"/>
          <w:tab w:val="left" w:pos="8080"/>
        </w:tabs>
        <w:rPr>
          <w:rFonts w:ascii="Arial" w:hAnsi="Arial" w:cs="Arial"/>
          <w:sz w:val="22"/>
        </w:rPr>
      </w:pPr>
    </w:p>
    <w:p w14:paraId="177C3426" w14:textId="6C7AC1EE" w:rsidR="00742F4F" w:rsidRDefault="00742F4F" w:rsidP="00742F4F">
      <w:pPr>
        <w:spacing w:after="120"/>
        <w:jc w:val="both"/>
        <w:rPr>
          <w:rFonts w:ascii="Calibri" w:hAnsi="Calibri" w:cs="Calibri"/>
          <w:sz w:val="22"/>
        </w:rPr>
      </w:pPr>
      <w:r w:rsidRPr="00742F4F">
        <w:rPr>
          <w:rFonts w:ascii="Calibri" w:hAnsi="Calibri" w:cs="Calibri"/>
          <w:sz w:val="22"/>
        </w:rPr>
        <w:t xml:space="preserve">La integración con </w:t>
      </w:r>
      <w:r>
        <w:rPr>
          <w:rFonts w:ascii="Calibri" w:hAnsi="Calibri" w:cs="Calibri"/>
          <w:sz w:val="22"/>
        </w:rPr>
        <w:t>los</w:t>
      </w:r>
      <w:r w:rsidRPr="00742F4F">
        <w:rPr>
          <w:rFonts w:ascii="Calibri" w:hAnsi="Calibri" w:cs="Calibri"/>
          <w:sz w:val="22"/>
        </w:rPr>
        <w:t xml:space="preserve"> servicio</w:t>
      </w:r>
      <w:r>
        <w:rPr>
          <w:rFonts w:ascii="Calibri" w:hAnsi="Calibri" w:cs="Calibri"/>
          <w:sz w:val="22"/>
        </w:rPr>
        <w:t xml:space="preserve">s web </w:t>
      </w:r>
      <w:r w:rsidRPr="00742F4F">
        <w:rPr>
          <w:rFonts w:ascii="Calibri" w:hAnsi="Calibri" w:cs="Calibri"/>
          <w:sz w:val="22"/>
        </w:rPr>
        <w:t>de Representa</w:t>
      </w:r>
      <w:r>
        <w:rPr>
          <w:rFonts w:ascii="Calibri" w:hAnsi="Calibri" w:cs="Calibri"/>
          <w:sz w:val="22"/>
        </w:rPr>
        <w:t xml:space="preserve"> </w:t>
      </w:r>
      <w:r w:rsidR="00CA5101" w:rsidRPr="00CA5101">
        <w:rPr>
          <w:rFonts w:ascii="Calibri" w:hAnsi="Calibri" w:cs="Calibri"/>
          <w:sz w:val="22"/>
        </w:rPr>
        <w:t>se llevará a cabo inicialmente</w:t>
      </w:r>
      <w:r w:rsidR="00CA5101">
        <w:rPr>
          <w:rFonts w:ascii="Calibri" w:hAnsi="Calibri" w:cs="Calibri"/>
          <w:sz w:val="22"/>
        </w:rPr>
        <w:t xml:space="preserve"> </w:t>
      </w:r>
      <w:r w:rsidRPr="00742F4F">
        <w:rPr>
          <w:rFonts w:ascii="Calibri" w:hAnsi="Calibri" w:cs="Calibri"/>
          <w:sz w:val="22"/>
        </w:rPr>
        <w:t>en el entorno de preproducción</w:t>
      </w:r>
      <w:r w:rsidR="00CA5101">
        <w:rPr>
          <w:rFonts w:ascii="Calibri" w:hAnsi="Calibri" w:cs="Calibri"/>
          <w:sz w:val="22"/>
        </w:rPr>
        <w:t xml:space="preserve">. </w:t>
      </w:r>
      <w:r w:rsidRPr="00742F4F">
        <w:rPr>
          <w:rFonts w:ascii="Calibri" w:hAnsi="Calibri" w:cs="Calibri"/>
          <w:sz w:val="22"/>
        </w:rPr>
        <w:t xml:space="preserve"> </w:t>
      </w:r>
      <w:r w:rsidR="00CA5101" w:rsidRPr="00CA5101">
        <w:rPr>
          <w:rFonts w:ascii="Calibri" w:hAnsi="Calibri" w:cs="Calibri"/>
          <w:sz w:val="22"/>
        </w:rPr>
        <w:t xml:space="preserve">Una vez superadas las pruebas de integración correspondientes, se procederá a </w:t>
      </w:r>
      <w:r w:rsidR="00F440E1">
        <w:rPr>
          <w:rFonts w:ascii="Calibri" w:hAnsi="Calibri" w:cs="Calibri"/>
          <w:sz w:val="22"/>
        </w:rPr>
        <w:t>la</w:t>
      </w:r>
      <w:r w:rsidR="00CA5101" w:rsidRPr="00CA5101">
        <w:rPr>
          <w:rFonts w:ascii="Calibri" w:hAnsi="Calibri" w:cs="Calibri"/>
          <w:sz w:val="22"/>
        </w:rPr>
        <w:t xml:space="preserve"> </w:t>
      </w:r>
      <w:r w:rsidR="00F440E1">
        <w:rPr>
          <w:rFonts w:ascii="Calibri" w:hAnsi="Calibri" w:cs="Calibri"/>
          <w:sz w:val="22"/>
        </w:rPr>
        <w:t>autorización</w:t>
      </w:r>
      <w:r w:rsidR="00CA5101" w:rsidRPr="00CA5101">
        <w:rPr>
          <w:rFonts w:ascii="Calibri" w:hAnsi="Calibri" w:cs="Calibri"/>
          <w:sz w:val="22"/>
        </w:rPr>
        <w:t xml:space="preserve"> en el entorno de producción</w:t>
      </w:r>
      <w:r w:rsidRPr="00742F4F">
        <w:rPr>
          <w:rFonts w:ascii="Calibri" w:hAnsi="Calibri" w:cs="Calibri"/>
          <w:sz w:val="22"/>
        </w:rPr>
        <w:t>.</w:t>
      </w:r>
    </w:p>
    <w:p w14:paraId="2BCC2D5B" w14:textId="20D3EB6C" w:rsidR="00742F4F" w:rsidRDefault="00CA5101" w:rsidP="000256C5">
      <w:pPr>
        <w:spacing w:after="120"/>
        <w:jc w:val="both"/>
        <w:rPr>
          <w:rFonts w:ascii="Calibri" w:hAnsi="Calibri" w:cs="Calibri"/>
          <w:sz w:val="22"/>
        </w:rPr>
      </w:pPr>
      <w:bookmarkStart w:id="0" w:name="_Hlk209184248"/>
      <w:r w:rsidRPr="00CA5101">
        <w:rPr>
          <w:rFonts w:ascii="Calibri" w:hAnsi="Calibri" w:cs="Calibri"/>
          <w:sz w:val="22"/>
        </w:rPr>
        <w:t>Este formulario deberá estar firmado por</w:t>
      </w:r>
      <w:r>
        <w:rPr>
          <w:rFonts w:ascii="Calibri" w:hAnsi="Calibri" w:cs="Calibri"/>
          <w:sz w:val="22"/>
        </w:rPr>
        <w:t xml:space="preserve"> </w:t>
      </w:r>
      <w:r w:rsidR="00742F4F">
        <w:rPr>
          <w:rFonts w:ascii="Calibri" w:hAnsi="Calibri" w:cs="Calibri"/>
          <w:sz w:val="22"/>
        </w:rPr>
        <w:t>el Delegado</w:t>
      </w:r>
      <w:r w:rsidR="0029246C">
        <w:rPr>
          <w:rFonts w:ascii="Calibri" w:hAnsi="Calibri" w:cs="Calibri"/>
          <w:sz w:val="22"/>
        </w:rPr>
        <w:t>/a</w:t>
      </w:r>
      <w:r w:rsidR="00742F4F">
        <w:rPr>
          <w:rFonts w:ascii="Calibri" w:hAnsi="Calibri" w:cs="Calibri"/>
          <w:sz w:val="22"/>
        </w:rPr>
        <w:t xml:space="preserve"> </w:t>
      </w:r>
      <w:r w:rsidR="0019779D">
        <w:rPr>
          <w:rFonts w:ascii="Calibri" w:hAnsi="Calibri" w:cs="Calibri"/>
          <w:sz w:val="22"/>
        </w:rPr>
        <w:t>REA</w:t>
      </w:r>
      <w:r w:rsidR="0041739C">
        <w:rPr>
          <w:rFonts w:ascii="Calibri" w:hAnsi="Calibri" w:cs="Calibri"/>
          <w:sz w:val="22"/>
        </w:rPr>
        <w:t>, Delegado</w:t>
      </w:r>
      <w:r w:rsidR="0029246C">
        <w:rPr>
          <w:rFonts w:ascii="Calibri" w:hAnsi="Calibri" w:cs="Calibri"/>
          <w:sz w:val="22"/>
        </w:rPr>
        <w:t>/a</w:t>
      </w:r>
      <w:r w:rsidR="0041739C">
        <w:rPr>
          <w:rFonts w:ascii="Calibri" w:hAnsi="Calibri" w:cs="Calibri"/>
          <w:sz w:val="22"/>
        </w:rPr>
        <w:t xml:space="preserve"> RFH</w:t>
      </w:r>
      <w:bookmarkEnd w:id="0"/>
      <w:r w:rsidR="00BC79F4">
        <w:rPr>
          <w:rFonts w:ascii="Calibri" w:hAnsi="Calibri" w:cs="Calibri"/>
          <w:sz w:val="22"/>
        </w:rPr>
        <w:t xml:space="preserve">, </w:t>
      </w:r>
      <w:r w:rsidRPr="00CA5101">
        <w:rPr>
          <w:rFonts w:ascii="Calibri" w:hAnsi="Calibri" w:cs="Calibri"/>
          <w:sz w:val="22"/>
        </w:rPr>
        <w:t>o por el contacto funcional o técnico designado por el organismo en el momento de su alta</w:t>
      </w:r>
      <w:r w:rsidR="00742F4F">
        <w:rPr>
          <w:rFonts w:ascii="Calibri" w:hAnsi="Calibri" w:cs="Calibri"/>
          <w:sz w:val="22"/>
        </w:rPr>
        <w:t>.</w:t>
      </w:r>
    </w:p>
    <w:p w14:paraId="05055A3E" w14:textId="77777777" w:rsidR="0019779D" w:rsidRDefault="0019779D" w:rsidP="000256C5">
      <w:pPr>
        <w:spacing w:after="120"/>
        <w:jc w:val="both"/>
        <w:rPr>
          <w:rFonts w:ascii="Calibri" w:hAnsi="Calibri" w:cs="Calibri"/>
          <w:sz w:val="22"/>
        </w:rPr>
      </w:pPr>
    </w:p>
    <w:p w14:paraId="2DEE203F" w14:textId="77777777" w:rsidR="0019779D" w:rsidRPr="000256C5" w:rsidRDefault="0019779D" w:rsidP="000256C5">
      <w:pPr>
        <w:spacing w:after="120"/>
        <w:jc w:val="both"/>
        <w:rPr>
          <w:rFonts w:ascii="Calibri" w:hAnsi="Calibri" w:cs="Calibri"/>
          <w:sz w:val="22"/>
        </w:rPr>
      </w:pP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80429E" w:rsidRPr="00782D1D" w14:paraId="2AE754B8" w14:textId="77777777" w:rsidTr="007C5B34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  <w:hideMark/>
          </w:tcPr>
          <w:p w14:paraId="0F2C207F" w14:textId="77777777" w:rsidR="0080429E" w:rsidRPr="00782D1D" w:rsidRDefault="0080429E" w:rsidP="0080429E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782D1D">
              <w:rPr>
                <w:rFonts w:ascii="Calibri" w:hAnsi="Calibri"/>
                <w:b/>
                <w:bCs/>
                <w:color w:val="FFFFFF"/>
                <w:lang w:val="es-ES"/>
              </w:rPr>
              <w:t>Organismo Solicitante</w:t>
            </w:r>
          </w:p>
        </w:tc>
      </w:tr>
      <w:tr w:rsidR="0080429E" w:rsidRPr="00782D1D" w14:paraId="1B3EDB04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07A9F39C" w14:textId="77777777" w:rsidR="0080429E" w:rsidRPr="00782D1D" w:rsidRDefault="0080429E" w:rsidP="0080429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Denominación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DF35634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E92BC1" w:rsidRPr="00782D1D" w14:paraId="4FF67C5E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5564DEED" w14:textId="77777777" w:rsidR="00E92BC1" w:rsidRPr="00782D1D" w:rsidRDefault="00E92BC1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Código DIR3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9C905F6" w14:textId="77777777" w:rsidR="00E92BC1" w:rsidRPr="00782D1D" w:rsidRDefault="00E92BC1" w:rsidP="00503E6F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1B41E8AB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3E0DFF5C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Nivel de administración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3A0A44C3" w14:textId="77777777" w:rsidR="00E92BC1" w:rsidRDefault="00E92BC1" w:rsidP="00E92BC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Indicar si es:</w:t>
            </w:r>
          </w:p>
          <w:p w14:paraId="36FCCC99" w14:textId="29057219" w:rsidR="0080429E" w:rsidRPr="00782D1D" w:rsidRDefault="00E92BC1" w:rsidP="00E92BC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 AGE (E), CCAA (A),</w:t>
            </w:r>
            <w:r w:rsidRPr="00782D1D"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 EELL (</w:t>
            </w: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L</w:t>
            </w:r>
            <w:r w:rsidRPr="00782D1D"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)</w:t>
            </w: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 o Universidades (U)</w:t>
            </w:r>
          </w:p>
        </w:tc>
      </w:tr>
      <w:tr w:rsidR="0080429E" w:rsidRPr="00782D1D" w14:paraId="4104FAE7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4A87AEDA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CCAA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524BCD04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3CD2889B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771A51B2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Provincia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7BD1B71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4D1069C3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73CF71E1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Municipio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7850C131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586C591E" w14:textId="1E1AFC97" w:rsidR="000256C5" w:rsidRDefault="000256C5" w:rsidP="00742F4F">
      <w:pPr>
        <w:rPr>
          <w:rFonts w:ascii="Calibri" w:hAnsi="Calibri" w:cs="Calibri"/>
          <w:sz w:val="22"/>
        </w:rPr>
      </w:pPr>
    </w:p>
    <w:p w14:paraId="3FC2C8EA" w14:textId="77777777" w:rsidR="0019779D" w:rsidRDefault="0019779D" w:rsidP="00742F4F">
      <w:pPr>
        <w:rPr>
          <w:rFonts w:ascii="Calibri" w:hAnsi="Calibri" w:cs="Calibri"/>
          <w:sz w:val="22"/>
        </w:rPr>
      </w:pPr>
    </w:p>
    <w:p w14:paraId="7D87423E" w14:textId="77777777" w:rsidR="0019779D" w:rsidRDefault="0019779D" w:rsidP="00742F4F">
      <w:pPr>
        <w:rPr>
          <w:rFonts w:ascii="Calibri" w:hAnsi="Calibri" w:cs="Calibri"/>
          <w:sz w:val="22"/>
        </w:rPr>
      </w:pP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742F4F" w:rsidRPr="00782D1D" w14:paraId="727232FD" w14:textId="77777777" w:rsidTr="009D2558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  <w:hideMark/>
          </w:tcPr>
          <w:p w14:paraId="08D51ACF" w14:textId="3943F394" w:rsidR="00742F4F" w:rsidRPr="00782D1D" w:rsidRDefault="00742F4F" w:rsidP="009D2558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>
              <w:rPr>
                <w:rFonts w:ascii="Calibri" w:hAnsi="Calibri"/>
                <w:b/>
                <w:bCs/>
                <w:color w:val="FFFFFF"/>
                <w:lang w:val="es-ES"/>
              </w:rPr>
              <w:t>Datos Generales</w:t>
            </w:r>
          </w:p>
        </w:tc>
      </w:tr>
      <w:tr w:rsidR="00694B5A" w:rsidRPr="00782D1D" w14:paraId="07B61028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0D18D508" w14:textId="568A5C70" w:rsidR="00694B5A" w:rsidRDefault="00694B5A" w:rsidP="00694B5A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Fecha de solicitud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0CB14523" w14:textId="7946219E" w:rsidR="00694B5A" w:rsidRPr="00782D1D" w:rsidRDefault="00694B5A" w:rsidP="00694B5A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CC5131" w:rsidRPr="00782D1D" w14:paraId="6FE9077C" w14:textId="77777777" w:rsidTr="00CC5131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08C53747" w14:textId="41267906" w:rsidR="00CC5131" w:rsidRDefault="00CC5131" w:rsidP="00694B5A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Aplicación que va a usar los servicios web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</w:tcPr>
          <w:p w14:paraId="10E658CA" w14:textId="2E43D232" w:rsidR="00CC5131" w:rsidRPr="00782D1D" w:rsidRDefault="00CC5131" w:rsidP="00694B5A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(Sede electrónica, aplicación web, </w:t>
            </w:r>
            <w:proofErr w:type="spellStart"/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etc</w:t>
            </w:r>
            <w:proofErr w:type="spellEnd"/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)</w:t>
            </w:r>
          </w:p>
        </w:tc>
      </w:tr>
      <w:tr w:rsidR="0084421D" w:rsidRPr="00782D1D" w14:paraId="2B509156" w14:textId="77777777" w:rsidTr="0084421D">
        <w:trPr>
          <w:trHeight w:val="178"/>
        </w:trPr>
        <w:tc>
          <w:tcPr>
            <w:tcW w:w="1555" w:type="pct"/>
            <w:vMerge w:val="restart"/>
            <w:tcBorders>
              <w:top w:val="nil"/>
              <w:left w:val="nil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635371AF" w14:textId="676BCDF4" w:rsidR="0084421D" w:rsidRPr="00782D1D" w:rsidRDefault="0084421D" w:rsidP="0084421D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Tipo de solicitud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33D2211" w14:textId="41F9A5CB" w:rsidR="0084421D" w:rsidRPr="00782D1D" w:rsidRDefault="0084421D" w:rsidP="0084421D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 w:rsidRPr="00694B5A">
              <w:rPr>
                <w:rFonts w:ascii="Calibri" w:hAnsi="Calibri" w:cs="Calibr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AB05A3B" wp14:editId="5A828211">
                      <wp:simplePos x="0" y="0"/>
                      <wp:positionH relativeFrom="column">
                        <wp:posOffset>50800</wp:posOffset>
                      </wp:positionH>
                      <wp:positionV relativeFrom="page">
                        <wp:posOffset>-16510</wp:posOffset>
                      </wp:positionV>
                      <wp:extent cx="122555" cy="135890"/>
                      <wp:effectExtent l="0" t="0" r="10795" b="16510"/>
                      <wp:wrapThrough wrapText="bothSides">
                        <wp:wrapPolygon edited="0">
                          <wp:start x="0" y="0"/>
                          <wp:lineTo x="0" y="21196"/>
                          <wp:lineTo x="20145" y="21196"/>
                          <wp:lineTo x="20145" y="0"/>
                          <wp:lineTo x="0" y="0"/>
                        </wp:wrapPolygon>
                      </wp:wrapThrough>
                      <wp:docPr id="217712767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555" cy="135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38AFA1" id="Rectángulo 2" o:spid="_x0000_s1026" style="position:absolute;margin-left:4pt;margin-top:-1.3pt;width:9.65pt;height:10.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" fillcolor="white [3212]" strokecolor="#0a121c [484]" strokeweight=".25pt">
                      <w10:wrap type="through" anchory="page"/>
                    </v:rect>
                  </w:pict>
                </mc:Fallback>
              </mc:AlternateContent>
            </w:r>
            <w:r>
              <w:rPr>
                <w:rFonts w:ascii="Calibri" w:hAnsi="Calibri"/>
                <w:color w:val="000000"/>
                <w:lang w:val="es-ES"/>
              </w:rPr>
              <w:t>Alta</w:t>
            </w:r>
          </w:p>
        </w:tc>
      </w:tr>
      <w:tr w:rsidR="0084421D" w:rsidRPr="00782D1D" w14:paraId="19FEB5DE" w14:textId="77777777" w:rsidTr="00393A84">
        <w:trPr>
          <w:trHeight w:val="177"/>
        </w:trPr>
        <w:tc>
          <w:tcPr>
            <w:tcW w:w="1555" w:type="pct"/>
            <w:vMerge/>
            <w:tcBorders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</w:tcPr>
          <w:p w14:paraId="3158ED5B" w14:textId="77777777" w:rsidR="0084421D" w:rsidRDefault="0084421D" w:rsidP="0084421D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3B968F28" w14:textId="3431C2CF" w:rsidR="0084421D" w:rsidRPr="00782D1D" w:rsidRDefault="0084421D" w:rsidP="0084421D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 w:rsidRPr="00694B5A">
              <w:rPr>
                <w:rFonts w:ascii="Calibri" w:hAnsi="Calibri" w:cs="Calibr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40B3C1D" wp14:editId="6E0E1839">
                      <wp:simplePos x="0" y="0"/>
                      <wp:positionH relativeFrom="column">
                        <wp:posOffset>50800</wp:posOffset>
                      </wp:positionH>
                      <wp:positionV relativeFrom="page">
                        <wp:posOffset>-16510</wp:posOffset>
                      </wp:positionV>
                      <wp:extent cx="122555" cy="135890"/>
                      <wp:effectExtent l="0" t="0" r="10795" b="16510"/>
                      <wp:wrapThrough wrapText="bothSides">
                        <wp:wrapPolygon edited="0">
                          <wp:start x="0" y="0"/>
                          <wp:lineTo x="0" y="21196"/>
                          <wp:lineTo x="20145" y="21196"/>
                          <wp:lineTo x="20145" y="0"/>
                          <wp:lineTo x="0" y="0"/>
                        </wp:wrapPolygon>
                      </wp:wrapThrough>
                      <wp:docPr id="1422960476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555" cy="135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EA9477" id="Rectángulo 2" o:spid="_x0000_s1026" style="position:absolute;margin-left:4pt;margin-top:-1.3pt;width:9.65pt;height:10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" fillcolor="white [3212]" strokecolor="#0a121c [484]" strokeweight=".25pt">
                      <w10:wrap type="through" anchory="page"/>
                    </v:rect>
                  </w:pict>
                </mc:Fallback>
              </mc:AlternateContent>
            </w:r>
            <w:r>
              <w:rPr>
                <w:rFonts w:ascii="Calibri" w:hAnsi="Calibri"/>
                <w:color w:val="000000"/>
                <w:lang w:val="es-ES"/>
              </w:rPr>
              <w:t>Baja</w:t>
            </w:r>
          </w:p>
        </w:tc>
      </w:tr>
      <w:tr w:rsidR="0084421D" w:rsidRPr="00782D1D" w14:paraId="6AEA7994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51E7C54B" w14:textId="41864218" w:rsidR="0084421D" w:rsidRPr="00782D1D" w:rsidRDefault="0084421D" w:rsidP="0084421D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 xml:space="preserve">Estimación del </w:t>
            </w:r>
            <w:proofErr w:type="spellStart"/>
            <w:r>
              <w:rPr>
                <w:rFonts w:ascii="Calibri" w:hAnsi="Calibri"/>
                <w:color w:val="000000"/>
                <w:lang w:val="es-ES"/>
              </w:rPr>
              <w:t>nº</w:t>
            </w:r>
            <w:proofErr w:type="spellEnd"/>
            <w:r>
              <w:rPr>
                <w:rFonts w:ascii="Calibri" w:hAnsi="Calibri"/>
                <w:color w:val="000000"/>
                <w:lang w:val="es-ES"/>
              </w:rPr>
              <w:t xml:space="preserve"> operaciones por mes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3889C8C" w14:textId="18DB4C2C" w:rsidR="0084421D" w:rsidRPr="00782D1D" w:rsidRDefault="0084421D" w:rsidP="0084421D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56DD74C2" w14:textId="44B14944" w:rsidR="0019779D" w:rsidRDefault="0019779D" w:rsidP="00742F4F">
      <w:pPr>
        <w:rPr>
          <w:rFonts w:ascii="Calibri" w:hAnsi="Calibri" w:cs="Calibri"/>
          <w:sz w:val="22"/>
        </w:rPr>
      </w:pPr>
    </w:p>
    <w:p w14:paraId="605481AE" w14:textId="77777777" w:rsidR="0019779D" w:rsidRDefault="0019779D">
      <w:pPr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br w:type="page"/>
      </w: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827C9F" w:rsidRPr="00782D1D" w14:paraId="62D9FB1A" w14:textId="77777777" w:rsidTr="00827C9F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</w:tcPr>
          <w:p w14:paraId="61BB207B" w14:textId="562D4223" w:rsidR="00827C9F" w:rsidRPr="00782D1D" w:rsidRDefault="005D1445" w:rsidP="009D2558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5D1445">
              <w:rPr>
                <w:rFonts w:ascii="Calibri" w:hAnsi="Calibri" w:cs="Calibri"/>
                <w:sz w:val="22"/>
              </w:rPr>
              <w:lastRenderedPageBreak/>
              <w:tab/>
            </w:r>
            <w:r w:rsidR="009569C4">
              <w:rPr>
                <w:rFonts w:ascii="Calibri" w:hAnsi="Calibri" w:cs="Calibri"/>
                <w:sz w:val="22"/>
              </w:rPr>
              <w:br w:type="page"/>
            </w:r>
            <w:r w:rsidR="00827C9F" w:rsidRPr="00827C9F">
              <w:rPr>
                <w:rFonts w:ascii="Calibri" w:hAnsi="Calibri"/>
                <w:b/>
                <w:bCs/>
                <w:color w:val="FFFFFF"/>
                <w:lang w:val="es-ES"/>
              </w:rPr>
              <w:t>CERTIFICADO UTILIZADO PARA LA AUTENTICACIÓN EN EL ENTORNO DE PREPRODUCCIÓN</w:t>
            </w:r>
          </w:p>
        </w:tc>
      </w:tr>
      <w:tr w:rsidR="00827C9F" w:rsidRPr="00782D1D" w14:paraId="22772881" w14:textId="77777777" w:rsidTr="00827C9F">
        <w:trPr>
          <w:trHeight w:val="270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15C53F49" w14:textId="77777777" w:rsidR="00827C9F" w:rsidRPr="00827C9F" w:rsidRDefault="00827C9F" w:rsidP="00827C9F">
            <w:pPr>
              <w:spacing w:before="60" w:after="60"/>
              <w:jc w:val="both"/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 xml:space="preserve">El certificado debe estar soportado por la Plataforma @firma (se puede comprobar en </w:t>
            </w:r>
            <w:hyperlink r:id="rId8" w:history="1">
              <w:r w:rsidRPr="00827C9F">
                <w:rPr>
                  <w:rFonts w:ascii="Calibri" w:hAnsi="Calibri"/>
                  <w:color w:val="000000"/>
                  <w:lang w:val="es-ES"/>
                </w:rPr>
                <w:t>https://valide.redsara.es</w:t>
              </w:r>
            </w:hyperlink>
            <w:r w:rsidRPr="00827C9F">
              <w:rPr>
                <w:rFonts w:ascii="Calibri" w:hAnsi="Calibri"/>
                <w:color w:val="000000"/>
                <w:lang w:val="es-ES"/>
              </w:rPr>
              <w:t xml:space="preserve">). El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debe coincidir con el que contiene el certificado. </w:t>
            </w:r>
          </w:p>
          <w:p w14:paraId="41C7A0F8" w14:textId="4B199A40" w:rsidR="00827C9F" w:rsidRPr="00827C9F" w:rsidRDefault="00827C9F" w:rsidP="00827C9F">
            <w:pPr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>Adjuntar a la petición la parte pública del certificado que utilizará para identificarse para la comprobación de los datos, en formato codificado (fichero con extensión.cer).</w:t>
            </w:r>
          </w:p>
        </w:tc>
      </w:tr>
      <w:tr w:rsidR="00827C9F" w:rsidRPr="00782D1D" w14:paraId="0F582C11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4138C2AC" w14:textId="5CE43050" w:rsidR="00827C9F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Distinguished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 xml:space="preserve">(Asunto o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subject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>)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39911ED2" w14:textId="77777777" w:rsidR="00827C9F" w:rsidRPr="00782D1D" w:rsidRDefault="00827C9F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6E2CC35A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3422DD5B" w14:textId="5A45C4FD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CIF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3892AE12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3EFF62AF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3C50CB2A" w14:textId="5A78D33E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del</w:t>
            </w:r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>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028EE54D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6E8C79CA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48997EA7" w14:textId="1D523CF3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Número de serie del 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439CB9B0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827C9F" w:rsidRPr="00782D1D" w14:paraId="3A4FDDF3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</w:tcPr>
          <w:p w14:paraId="20AE21B5" w14:textId="6F1AEC24" w:rsidR="00827C9F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Autoridad de certificación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534FDFF7" w14:textId="77777777" w:rsidR="00827C9F" w:rsidRPr="00782D1D" w:rsidRDefault="00827C9F" w:rsidP="009D2558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19ABB50B" w14:textId="0F845965" w:rsidR="00742F4F" w:rsidRDefault="00742F4F" w:rsidP="005D1445">
      <w:pPr>
        <w:spacing w:after="120"/>
        <w:jc w:val="both"/>
        <w:rPr>
          <w:rFonts w:ascii="Calibri" w:hAnsi="Calibri" w:cs="Calibri"/>
          <w:sz w:val="22"/>
        </w:rPr>
      </w:pP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9569C4" w:rsidRPr="00782D1D" w14:paraId="360A08E5" w14:textId="77777777" w:rsidTr="009D2558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</w:tcPr>
          <w:p w14:paraId="3BF4B67F" w14:textId="18E8CB29" w:rsidR="009569C4" w:rsidRPr="00782D1D" w:rsidRDefault="009569C4" w:rsidP="009D2558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827C9F">
              <w:rPr>
                <w:rFonts w:ascii="Calibri" w:hAnsi="Calibri"/>
                <w:b/>
                <w:bCs/>
                <w:color w:val="FFFFFF"/>
                <w:lang w:val="es-ES"/>
              </w:rPr>
              <w:t>CERTIFICADO UTILIZADO PARA LA AUTENTICACIÓN EN EL ENTORNO DE PRODUCCIÓN</w:t>
            </w:r>
          </w:p>
        </w:tc>
      </w:tr>
      <w:tr w:rsidR="009569C4" w:rsidRPr="00782D1D" w14:paraId="6FE1D39C" w14:textId="77777777" w:rsidTr="009D2558">
        <w:trPr>
          <w:trHeight w:val="270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3A03FC1A" w14:textId="77777777" w:rsidR="009569C4" w:rsidRPr="00827C9F" w:rsidRDefault="009569C4" w:rsidP="009D2558">
            <w:pPr>
              <w:spacing w:before="60" w:after="60"/>
              <w:jc w:val="both"/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 xml:space="preserve">El certificado debe estar soportado por la Plataforma @firma (se puede comprobar en </w:t>
            </w:r>
            <w:hyperlink r:id="rId9" w:history="1">
              <w:r w:rsidRPr="00827C9F">
                <w:rPr>
                  <w:rFonts w:ascii="Calibri" w:hAnsi="Calibri"/>
                  <w:color w:val="000000"/>
                  <w:lang w:val="es-ES"/>
                </w:rPr>
                <w:t>https://valide.redsara.es</w:t>
              </w:r>
            </w:hyperlink>
            <w:r w:rsidRPr="00827C9F">
              <w:rPr>
                <w:rFonts w:ascii="Calibri" w:hAnsi="Calibri"/>
                <w:color w:val="000000"/>
                <w:lang w:val="es-ES"/>
              </w:rPr>
              <w:t xml:space="preserve">). El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debe coincidir con el que contiene el certificado. </w:t>
            </w:r>
          </w:p>
          <w:p w14:paraId="45EB5327" w14:textId="77777777" w:rsidR="009569C4" w:rsidRPr="00827C9F" w:rsidRDefault="009569C4" w:rsidP="009D2558">
            <w:pPr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>Adjuntar a la petición la parte pública del certificado que utilizará para identificarse para la comprobación de los datos, en formato codificado (fichero con extensión.cer).</w:t>
            </w:r>
          </w:p>
        </w:tc>
      </w:tr>
      <w:tr w:rsidR="009569C4" w:rsidRPr="00782D1D" w14:paraId="7E5539C7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457FFCB6" w14:textId="77777777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Distinguished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 xml:space="preserve">(Asunto o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subject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>)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5A0EA177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5EAB5CED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2696888C" w14:textId="77777777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CIF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78012312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75C329C9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6F18E5CF" w14:textId="77777777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del</w:t>
            </w:r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>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29351DC0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57F2C189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5B26F875" w14:textId="77777777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Número de serie del 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011684D6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67952C69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</w:tcPr>
          <w:p w14:paraId="16F77CAA" w14:textId="77777777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Autoridad de certificación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2F76472C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6065C99F" w14:textId="77777777" w:rsidR="009569C4" w:rsidRPr="005D1445" w:rsidRDefault="009569C4" w:rsidP="005D1445">
      <w:pPr>
        <w:spacing w:after="120"/>
        <w:jc w:val="both"/>
        <w:rPr>
          <w:rFonts w:ascii="Calibri" w:hAnsi="Calibri" w:cs="Calibri"/>
          <w:sz w:val="22"/>
        </w:rPr>
      </w:pPr>
    </w:p>
    <w:p w14:paraId="3956F822" w14:textId="67B7F053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587A0C4A" w14:textId="4F75FF89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5D3647DA" w14:textId="0676A656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>DECLARA BAJO SU RESPONSABILIDAD</w:t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056F1813" w14:textId="77777777" w:rsidR="00F440E1" w:rsidRDefault="00F440E1" w:rsidP="00F440E1">
      <w:pPr>
        <w:pStyle w:val="Prrafodelista"/>
        <w:numPr>
          <w:ilvl w:val="0"/>
          <w:numId w:val="33"/>
        </w:numPr>
        <w:spacing w:after="120"/>
        <w:jc w:val="both"/>
        <w:rPr>
          <w:rFonts w:ascii="Calibri" w:hAnsi="Calibri" w:cs="Calibri"/>
          <w:sz w:val="22"/>
        </w:rPr>
      </w:pPr>
      <w:bookmarkStart w:id="1" w:name="_Hlk209184288"/>
      <w:r w:rsidRPr="00C772A8">
        <w:rPr>
          <w:rFonts w:ascii="Calibri" w:hAnsi="Calibri" w:cs="Calibri"/>
          <w:sz w:val="22"/>
        </w:rPr>
        <w:t>Que los datos proporcionados en este formulario de alta son veraces y completos.</w:t>
      </w:r>
    </w:p>
    <w:p w14:paraId="2647E609" w14:textId="10DBD8C0" w:rsidR="005D1445" w:rsidRPr="009D0B7D" w:rsidRDefault="009D0B7D" w:rsidP="001B4496">
      <w:pPr>
        <w:pStyle w:val="Prrafodelista"/>
        <w:numPr>
          <w:ilvl w:val="0"/>
          <w:numId w:val="33"/>
        </w:numPr>
        <w:spacing w:after="120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El compromiso de c</w:t>
      </w:r>
      <w:r w:rsidR="005D1445" w:rsidRPr="009D0B7D">
        <w:rPr>
          <w:rFonts w:ascii="Calibri" w:hAnsi="Calibri" w:cs="Calibri"/>
          <w:sz w:val="22"/>
        </w:rPr>
        <w:t>umplir y hacer cumplir las normas y condiciones asociadas al uso del servicio para el que se solicita el alta.</w:t>
      </w:r>
      <w:bookmarkEnd w:id="1"/>
      <w:r w:rsidR="005D1445" w:rsidRPr="009D0B7D">
        <w:rPr>
          <w:rFonts w:ascii="Calibri" w:hAnsi="Calibri" w:cs="Calibri"/>
          <w:sz w:val="22"/>
        </w:rPr>
        <w:tab/>
      </w:r>
      <w:r w:rsidR="005D1445" w:rsidRPr="009D0B7D">
        <w:rPr>
          <w:rFonts w:ascii="Calibri" w:hAnsi="Calibri" w:cs="Calibri"/>
          <w:sz w:val="22"/>
        </w:rPr>
        <w:tab/>
      </w:r>
      <w:r w:rsidR="005D1445" w:rsidRPr="009D0B7D">
        <w:rPr>
          <w:rFonts w:ascii="Calibri" w:hAnsi="Calibri" w:cs="Calibri"/>
          <w:sz w:val="22"/>
        </w:rPr>
        <w:tab/>
      </w:r>
      <w:r w:rsidR="005D1445" w:rsidRPr="009D0B7D">
        <w:rPr>
          <w:rFonts w:ascii="Calibri" w:hAnsi="Calibri" w:cs="Calibri"/>
          <w:sz w:val="22"/>
        </w:rPr>
        <w:tab/>
      </w:r>
    </w:p>
    <w:p w14:paraId="3FC182C8" w14:textId="664D38A8" w:rsidR="009D0B7D" w:rsidRPr="009D0B7D" w:rsidRDefault="009D0B7D" w:rsidP="009D0B7D">
      <w:pPr>
        <w:pStyle w:val="Prrafodelista"/>
        <w:numPr>
          <w:ilvl w:val="0"/>
          <w:numId w:val="33"/>
        </w:numPr>
        <w:spacing w:after="120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El compromiso de m</w:t>
      </w:r>
      <w:r w:rsidR="005D1445" w:rsidRPr="009D0B7D">
        <w:rPr>
          <w:rFonts w:ascii="Calibri" w:hAnsi="Calibri" w:cs="Calibri"/>
          <w:sz w:val="22"/>
        </w:rPr>
        <w:t>antener actualizados en todo momento los datos relativos a este formulario y a comunicar cualquier variación a la Dirección General de Gobernanza Pública (DGGP).</w:t>
      </w:r>
      <w:r w:rsidR="005D1445" w:rsidRPr="009D0B7D">
        <w:rPr>
          <w:rFonts w:ascii="Calibri" w:hAnsi="Calibri" w:cs="Calibri"/>
          <w:sz w:val="22"/>
        </w:rPr>
        <w:tab/>
      </w:r>
      <w:r w:rsidR="005D1445" w:rsidRPr="009D0B7D">
        <w:rPr>
          <w:rFonts w:ascii="Calibri" w:hAnsi="Calibri" w:cs="Calibri"/>
          <w:sz w:val="22"/>
        </w:rPr>
        <w:tab/>
      </w:r>
    </w:p>
    <w:p w14:paraId="2F50B1D3" w14:textId="492C3386" w:rsidR="005D1445" w:rsidRPr="009D0B7D" w:rsidRDefault="005D1445" w:rsidP="009D0B7D">
      <w:pPr>
        <w:spacing w:after="120"/>
        <w:jc w:val="both"/>
        <w:rPr>
          <w:rFonts w:ascii="Calibri" w:hAnsi="Calibri" w:cs="Calibri"/>
          <w:sz w:val="22"/>
        </w:rPr>
      </w:pPr>
      <w:r w:rsidRPr="009D0B7D">
        <w:rPr>
          <w:rFonts w:ascii="Calibri" w:hAnsi="Calibri" w:cs="Calibri"/>
          <w:sz w:val="22"/>
        </w:rPr>
        <w:tab/>
      </w:r>
      <w:r w:rsidRPr="009D0B7D">
        <w:rPr>
          <w:rFonts w:ascii="Calibri" w:hAnsi="Calibri" w:cs="Calibri"/>
          <w:sz w:val="22"/>
        </w:rPr>
        <w:tab/>
      </w:r>
    </w:p>
    <w:sectPr w:rsidR="005D1445" w:rsidRPr="009D0B7D" w:rsidSect="007C5B34">
      <w:headerReference w:type="default" r:id="rId10"/>
      <w:footerReference w:type="default" r:id="rId11"/>
      <w:footerReference w:type="first" r:id="rId12"/>
      <w:type w:val="continuous"/>
      <w:pgSz w:w="11906" w:h="16838" w:code="9"/>
      <w:pgMar w:top="1671" w:right="567" w:bottom="1843" w:left="1418" w:header="289" w:footer="1300" w:gutter="0"/>
      <w:cols w:space="720" w:equalWidth="0">
        <w:col w:w="8844"/>
      </w:cols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BDF8B" w14:textId="77777777" w:rsidR="00E92BC1" w:rsidRDefault="00E92BC1">
      <w:r>
        <w:separator/>
      </w:r>
    </w:p>
  </w:endnote>
  <w:endnote w:type="continuationSeparator" w:id="0">
    <w:p w14:paraId="79A71ABE" w14:textId="77777777" w:rsidR="00E92BC1" w:rsidRDefault="00E92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"/>
      <w:tblOverlap w:val="never"/>
      <w:tblW w:w="10723" w:type="dxa"/>
      <w:tblBorders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34"/>
      <w:gridCol w:w="2289"/>
    </w:tblGrid>
    <w:tr w:rsidR="00E92BC1" w14:paraId="3AD6890A" w14:textId="77777777" w:rsidTr="00E92BC1">
      <w:trPr>
        <w:trHeight w:val="286"/>
      </w:trPr>
      <w:tc>
        <w:tcPr>
          <w:tcW w:w="8434" w:type="dxa"/>
          <w:vAlign w:val="bottom"/>
        </w:tcPr>
        <w:p w14:paraId="4208B0BF" w14:textId="77777777" w:rsidR="00E92BC1" w:rsidRDefault="00E92BC1" w:rsidP="00E92BC1">
          <w:pPr>
            <w:pStyle w:val="Textonotapie"/>
            <w:tabs>
              <w:tab w:val="left" w:pos="1021"/>
              <w:tab w:val="left" w:pos="8080"/>
            </w:tabs>
            <w:rPr>
              <w:rFonts w:ascii="Gill Sans MT" w:hAnsi="Gill Sans MT" w:cs="Arial"/>
              <w:sz w:val="14"/>
            </w:rPr>
          </w:pPr>
        </w:p>
      </w:tc>
      <w:tc>
        <w:tcPr>
          <w:tcW w:w="2289" w:type="dxa"/>
        </w:tcPr>
        <w:p w14:paraId="62716C39" w14:textId="642DE211" w:rsidR="007172B9" w:rsidRDefault="00E92BC1" w:rsidP="007172B9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 xml:space="preserve">C/ </w:t>
          </w:r>
          <w:r w:rsidR="007172B9">
            <w:rPr>
              <w:rFonts w:ascii="Gill Sans MT" w:hAnsi="Gill Sans MT" w:cs="Arial"/>
              <w:sz w:val="14"/>
            </w:rPr>
            <w:t>MÁRMOL 2</w:t>
          </w:r>
        </w:p>
        <w:p w14:paraId="61A0C8FB" w14:textId="76AF8339" w:rsidR="007172B9" w:rsidRDefault="007172B9" w:rsidP="007172B9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28005 MADRID</w:t>
          </w:r>
        </w:p>
        <w:p w14:paraId="3451A292" w14:textId="61ED6281" w:rsidR="00E92BC1" w:rsidRDefault="00E92BC1" w:rsidP="00E92BC1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</w:p>
      </w:tc>
    </w:tr>
  </w:tbl>
  <w:p w14:paraId="535421D8" w14:textId="77777777" w:rsidR="00E92BC1" w:rsidRDefault="00E92BC1">
    <w:pPr>
      <w:pStyle w:val="Piedepgina"/>
    </w:pPr>
    <w:r w:rsidRPr="007C5B34">
      <w:rPr>
        <w:rFonts w:asciiTheme="minorHAnsi" w:hAnsiTheme="minorHAnsi"/>
      </w:rPr>
      <w:t xml:space="preserve">Página </w:t>
    </w:r>
    <w:r w:rsidR="00296940" w:rsidRPr="007C5B34">
      <w:rPr>
        <w:rFonts w:asciiTheme="minorHAnsi" w:hAnsiTheme="minorHAnsi"/>
      </w:rPr>
      <w:fldChar w:fldCharType="begin"/>
    </w:r>
    <w:r w:rsidRPr="007C5B34">
      <w:rPr>
        <w:rFonts w:asciiTheme="minorHAnsi" w:hAnsiTheme="minorHAnsi"/>
      </w:rPr>
      <w:instrText xml:space="preserve"> PAGE   \* MERGEFORMAT </w:instrText>
    </w:r>
    <w:r w:rsidR="00296940" w:rsidRPr="007C5B34">
      <w:rPr>
        <w:rFonts w:asciiTheme="minorHAnsi" w:hAnsiTheme="minorHAnsi"/>
      </w:rPr>
      <w:fldChar w:fldCharType="separate"/>
    </w:r>
    <w:r w:rsidR="002A44D3">
      <w:rPr>
        <w:rFonts w:asciiTheme="minorHAnsi" w:hAnsiTheme="minorHAnsi"/>
        <w:noProof/>
      </w:rPr>
      <w:t>2</w:t>
    </w:r>
    <w:r w:rsidR="00296940" w:rsidRPr="007C5B34">
      <w:rPr>
        <w:rFonts w:asciiTheme="minorHAnsi" w:hAnsi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"/>
      <w:tblOverlap w:val="never"/>
      <w:tblW w:w="10723" w:type="dxa"/>
      <w:tblBorders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34"/>
      <w:gridCol w:w="2289"/>
    </w:tblGrid>
    <w:tr w:rsidR="00E92BC1" w14:paraId="747F6A05" w14:textId="77777777" w:rsidTr="00C62A91">
      <w:trPr>
        <w:trHeight w:val="286"/>
      </w:trPr>
      <w:tc>
        <w:tcPr>
          <w:tcW w:w="8434" w:type="dxa"/>
          <w:vAlign w:val="bottom"/>
        </w:tcPr>
        <w:p w14:paraId="0E29BA17" w14:textId="77777777" w:rsidR="00E92BC1" w:rsidRDefault="00E92BC1" w:rsidP="0080429E">
          <w:pPr>
            <w:pStyle w:val="Textonotapie"/>
            <w:tabs>
              <w:tab w:val="left" w:pos="1021"/>
              <w:tab w:val="left" w:pos="8080"/>
            </w:tabs>
            <w:rPr>
              <w:rFonts w:ascii="Gill Sans MT" w:hAnsi="Gill Sans MT" w:cs="Arial"/>
              <w:sz w:val="14"/>
            </w:rPr>
          </w:pPr>
        </w:p>
      </w:tc>
      <w:tc>
        <w:tcPr>
          <w:tcW w:w="2289" w:type="dxa"/>
        </w:tcPr>
        <w:p w14:paraId="71D4C9D0" w14:textId="03B336E6" w:rsidR="00E92BC1" w:rsidRDefault="00E92BC1" w:rsidP="0080429E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C/ M</w:t>
          </w:r>
          <w:r w:rsidR="00F27B88">
            <w:rPr>
              <w:rFonts w:ascii="Gill Sans MT" w:hAnsi="Gill Sans MT" w:cs="Arial"/>
              <w:sz w:val="14"/>
            </w:rPr>
            <w:t>ÁRMOL 2</w:t>
          </w:r>
        </w:p>
        <w:p w14:paraId="0B4F1904" w14:textId="35666DA9" w:rsidR="00E92BC1" w:rsidRDefault="00E92BC1" w:rsidP="0080429E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280</w:t>
          </w:r>
          <w:r w:rsidR="00F27B88">
            <w:rPr>
              <w:rFonts w:ascii="Gill Sans MT" w:hAnsi="Gill Sans MT" w:cs="Arial"/>
              <w:sz w:val="14"/>
            </w:rPr>
            <w:t>05</w:t>
          </w:r>
          <w:r>
            <w:rPr>
              <w:rFonts w:ascii="Gill Sans MT" w:hAnsi="Gill Sans MT" w:cs="Arial"/>
              <w:sz w:val="14"/>
            </w:rPr>
            <w:t xml:space="preserve"> MADRID</w:t>
          </w:r>
        </w:p>
      </w:tc>
    </w:tr>
  </w:tbl>
  <w:p w14:paraId="57132B2A" w14:textId="79D60C11" w:rsidR="00E92BC1" w:rsidRPr="007C5B34" w:rsidRDefault="00E92BC1" w:rsidP="000F2DD7">
    <w:pPr>
      <w:pStyle w:val="Piedepgina"/>
      <w:rPr>
        <w:rFonts w:asciiTheme="minorHAnsi" w:hAnsi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B85BC" w14:textId="77777777" w:rsidR="00E92BC1" w:rsidRDefault="00E92BC1">
      <w:r>
        <w:separator/>
      </w:r>
    </w:p>
  </w:footnote>
  <w:footnote w:type="continuationSeparator" w:id="0">
    <w:p w14:paraId="390644BC" w14:textId="77777777" w:rsidR="00E92BC1" w:rsidRDefault="00E92B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2857B" w14:textId="77777777" w:rsidR="00E92BC1" w:rsidRDefault="00E92BC1">
    <w:pPr>
      <w:pStyle w:val="Encabezado"/>
    </w:pPr>
    <w:r w:rsidRPr="007C5B34"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29E1B3A3" wp14:editId="52B540A4">
          <wp:simplePos x="0" y="0"/>
          <wp:positionH relativeFrom="column">
            <wp:posOffset>5258164</wp:posOffset>
          </wp:positionH>
          <wp:positionV relativeFrom="paragraph">
            <wp:posOffset>-3382</wp:posOffset>
          </wp:positionV>
          <wp:extent cx="834068" cy="878774"/>
          <wp:effectExtent l="19050" t="0" r="4132" b="0"/>
          <wp:wrapNone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4068" cy="87877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FF36A7"/>
    <w:multiLevelType w:val="hybridMultilevel"/>
    <w:tmpl w:val="AB58E0C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6ED1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07987FA0"/>
    <w:multiLevelType w:val="singleLevel"/>
    <w:tmpl w:val="01CC264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" w15:restartNumberingAfterBreak="0">
    <w:nsid w:val="07E8019B"/>
    <w:multiLevelType w:val="singleLevel"/>
    <w:tmpl w:val="7EB0B61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5" w15:restartNumberingAfterBreak="0">
    <w:nsid w:val="08461159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900711F"/>
    <w:multiLevelType w:val="hybridMultilevel"/>
    <w:tmpl w:val="205A9FE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F919CA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49558C3"/>
    <w:multiLevelType w:val="hybridMultilevel"/>
    <w:tmpl w:val="60A4F294"/>
    <w:lvl w:ilvl="0" w:tplc="EC9226E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283C7B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16EE4C9F"/>
    <w:multiLevelType w:val="hybridMultilevel"/>
    <w:tmpl w:val="7D28FE8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1B4D2C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24B85FBC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5D93841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27E660C7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2D8E6E0D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31CC1332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32D0131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5E96EEB"/>
    <w:multiLevelType w:val="hybridMultilevel"/>
    <w:tmpl w:val="F952767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F61E28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3ACF4BED"/>
    <w:multiLevelType w:val="singleLevel"/>
    <w:tmpl w:val="301E44DA"/>
    <w:lvl w:ilvl="0">
      <w:start w:val="1"/>
      <w:numFmt w:val="decimal"/>
      <w:lvlText w:val="%1."/>
      <w:legacy w:legacy="1" w:legacySpace="0" w:legacyIndent="567"/>
      <w:lvlJc w:val="left"/>
      <w:pPr>
        <w:ind w:left="851" w:hanging="567"/>
      </w:pPr>
      <w:rPr>
        <w:rFonts w:ascii="Arial" w:hAnsi="Arial" w:hint="default"/>
        <w:b/>
        <w:i w:val="0"/>
        <w:sz w:val="24"/>
      </w:rPr>
    </w:lvl>
  </w:abstractNum>
  <w:abstractNum w:abstractNumId="21" w15:restartNumberingAfterBreak="0">
    <w:nsid w:val="420A484D"/>
    <w:multiLevelType w:val="hybridMultilevel"/>
    <w:tmpl w:val="23E69AB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7A4B4B"/>
    <w:multiLevelType w:val="hybridMultilevel"/>
    <w:tmpl w:val="71C4CC9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45547A"/>
    <w:multiLevelType w:val="hybridMultilevel"/>
    <w:tmpl w:val="E58A8788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0A84B0C"/>
    <w:multiLevelType w:val="singleLevel"/>
    <w:tmpl w:val="8A127BDC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5" w15:restartNumberingAfterBreak="0">
    <w:nsid w:val="64DA57E7"/>
    <w:multiLevelType w:val="hybridMultilevel"/>
    <w:tmpl w:val="E18C542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6A5402"/>
    <w:multiLevelType w:val="hybridMultilevel"/>
    <w:tmpl w:val="C8FE2C4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21DCC"/>
    <w:multiLevelType w:val="hybridMultilevel"/>
    <w:tmpl w:val="9EA0DF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7D7E0F"/>
    <w:multiLevelType w:val="hybridMultilevel"/>
    <w:tmpl w:val="CA9C49B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B81D11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79980F31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79A455FD"/>
    <w:multiLevelType w:val="hybridMultilevel"/>
    <w:tmpl w:val="29F282CA"/>
    <w:lvl w:ilvl="0" w:tplc="0C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65611919">
    <w:abstractNumId w:val="0"/>
    <w:lvlOverride w:ilvl="0">
      <w:lvl w:ilvl="0">
        <w:start w:val="1"/>
        <w:numFmt w:val="bullet"/>
        <w:lvlText w:val="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68867628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  <w:sz w:val="28"/>
        </w:rPr>
      </w:lvl>
    </w:lvlOverride>
  </w:num>
  <w:num w:numId="3" w16cid:durableId="213070652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 w16cid:durableId="1610157738">
    <w:abstractNumId w:val="20"/>
  </w:num>
  <w:num w:numId="5" w16cid:durableId="148904844">
    <w:abstractNumId w:val="24"/>
  </w:num>
  <w:num w:numId="6" w16cid:durableId="1170289161">
    <w:abstractNumId w:val="3"/>
  </w:num>
  <w:num w:numId="7" w16cid:durableId="58750178">
    <w:abstractNumId w:val="16"/>
  </w:num>
  <w:num w:numId="8" w16cid:durableId="293870783">
    <w:abstractNumId w:val="30"/>
  </w:num>
  <w:num w:numId="9" w16cid:durableId="1794211058">
    <w:abstractNumId w:val="4"/>
  </w:num>
  <w:num w:numId="10" w16cid:durableId="2110349679">
    <w:abstractNumId w:val="5"/>
  </w:num>
  <w:num w:numId="11" w16cid:durableId="320355332">
    <w:abstractNumId w:val="19"/>
  </w:num>
  <w:num w:numId="12" w16cid:durableId="885797456">
    <w:abstractNumId w:val="13"/>
  </w:num>
  <w:num w:numId="13" w16cid:durableId="1017392597">
    <w:abstractNumId w:val="9"/>
  </w:num>
  <w:num w:numId="14" w16cid:durableId="137117198">
    <w:abstractNumId w:val="29"/>
  </w:num>
  <w:num w:numId="15" w16cid:durableId="1127698303">
    <w:abstractNumId w:val="2"/>
  </w:num>
  <w:num w:numId="16" w16cid:durableId="1930656969">
    <w:abstractNumId w:val="11"/>
  </w:num>
  <w:num w:numId="17" w16cid:durableId="1572039648">
    <w:abstractNumId w:val="17"/>
  </w:num>
  <w:num w:numId="18" w16cid:durableId="196551629">
    <w:abstractNumId w:val="7"/>
  </w:num>
  <w:num w:numId="19" w16cid:durableId="764763298">
    <w:abstractNumId w:val="12"/>
  </w:num>
  <w:num w:numId="20" w16cid:durableId="896626756">
    <w:abstractNumId w:val="15"/>
  </w:num>
  <w:num w:numId="21" w16cid:durableId="1409839810">
    <w:abstractNumId w:val="14"/>
  </w:num>
  <w:num w:numId="22" w16cid:durableId="531772347">
    <w:abstractNumId w:val="26"/>
  </w:num>
  <w:num w:numId="23" w16cid:durableId="330185009">
    <w:abstractNumId w:val="8"/>
  </w:num>
  <w:num w:numId="24" w16cid:durableId="1614820742">
    <w:abstractNumId w:val="27"/>
  </w:num>
  <w:num w:numId="25" w16cid:durableId="1778865697">
    <w:abstractNumId w:val="10"/>
  </w:num>
  <w:num w:numId="26" w16cid:durableId="341202970">
    <w:abstractNumId w:val="31"/>
  </w:num>
  <w:num w:numId="27" w16cid:durableId="687213907">
    <w:abstractNumId w:val="18"/>
  </w:num>
  <w:num w:numId="28" w16cid:durableId="625048256">
    <w:abstractNumId w:val="25"/>
  </w:num>
  <w:num w:numId="29" w16cid:durableId="1300769623">
    <w:abstractNumId w:val="6"/>
  </w:num>
  <w:num w:numId="30" w16cid:durableId="101464944">
    <w:abstractNumId w:val="23"/>
  </w:num>
  <w:num w:numId="31" w16cid:durableId="2105491958">
    <w:abstractNumId w:val="1"/>
  </w:num>
  <w:num w:numId="32" w16cid:durableId="1418554641">
    <w:abstractNumId w:val="28"/>
  </w:num>
  <w:num w:numId="33" w16cid:durableId="1347244858">
    <w:abstractNumId w:val="21"/>
  </w:num>
  <w:num w:numId="34" w16cid:durableId="17276832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attachedTemplate r:id="rId1"/>
  <w:defaultTabStop w:val="1021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97281"/>
    <o:shapelayout v:ext="edit">
      <o:regrouptable v:ext="edit">
        <o:entry new="1" old="0"/>
        <o:entry new="2" old="1"/>
        <o:entry new="3" old="0"/>
      </o:regrouptable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C99"/>
    <w:rsid w:val="000048F9"/>
    <w:rsid w:val="00011246"/>
    <w:rsid w:val="000242AC"/>
    <w:rsid w:val="000256C5"/>
    <w:rsid w:val="00045CFE"/>
    <w:rsid w:val="000517B5"/>
    <w:rsid w:val="00064CC9"/>
    <w:rsid w:val="0007575E"/>
    <w:rsid w:val="000B112B"/>
    <w:rsid w:val="000F2DD7"/>
    <w:rsid w:val="001321AB"/>
    <w:rsid w:val="00142498"/>
    <w:rsid w:val="0015178C"/>
    <w:rsid w:val="0016152F"/>
    <w:rsid w:val="0019779D"/>
    <w:rsid w:val="00251FFC"/>
    <w:rsid w:val="00283359"/>
    <w:rsid w:val="00287FB3"/>
    <w:rsid w:val="0029151C"/>
    <w:rsid w:val="0029246C"/>
    <w:rsid w:val="00296940"/>
    <w:rsid w:val="002A44D3"/>
    <w:rsid w:val="002A7540"/>
    <w:rsid w:val="002B2BBE"/>
    <w:rsid w:val="002C05F8"/>
    <w:rsid w:val="002D082E"/>
    <w:rsid w:val="002D66FF"/>
    <w:rsid w:val="002F45B7"/>
    <w:rsid w:val="0032351F"/>
    <w:rsid w:val="00325209"/>
    <w:rsid w:val="0033688F"/>
    <w:rsid w:val="003A1C99"/>
    <w:rsid w:val="003A4466"/>
    <w:rsid w:val="003C552F"/>
    <w:rsid w:val="003E33EF"/>
    <w:rsid w:val="003F07A6"/>
    <w:rsid w:val="003F1CBD"/>
    <w:rsid w:val="0041739C"/>
    <w:rsid w:val="00425CD9"/>
    <w:rsid w:val="00441B2C"/>
    <w:rsid w:val="004739D0"/>
    <w:rsid w:val="004A2BB2"/>
    <w:rsid w:val="004C4B9F"/>
    <w:rsid w:val="004F72B3"/>
    <w:rsid w:val="00503E6F"/>
    <w:rsid w:val="00510D80"/>
    <w:rsid w:val="005134E0"/>
    <w:rsid w:val="005223B8"/>
    <w:rsid w:val="005310F2"/>
    <w:rsid w:val="00531A22"/>
    <w:rsid w:val="00556F63"/>
    <w:rsid w:val="0059087C"/>
    <w:rsid w:val="00596214"/>
    <w:rsid w:val="005B09C6"/>
    <w:rsid w:val="005B337C"/>
    <w:rsid w:val="005B6609"/>
    <w:rsid w:val="005D1445"/>
    <w:rsid w:val="005E2A63"/>
    <w:rsid w:val="005E442F"/>
    <w:rsid w:val="005E78BE"/>
    <w:rsid w:val="0063377C"/>
    <w:rsid w:val="00637D34"/>
    <w:rsid w:val="00653F81"/>
    <w:rsid w:val="00694B5A"/>
    <w:rsid w:val="006A1682"/>
    <w:rsid w:val="006A312A"/>
    <w:rsid w:val="006E0FA3"/>
    <w:rsid w:val="006E5134"/>
    <w:rsid w:val="006E7B21"/>
    <w:rsid w:val="00702AA3"/>
    <w:rsid w:val="007172B9"/>
    <w:rsid w:val="00737483"/>
    <w:rsid w:val="00742F4F"/>
    <w:rsid w:val="00745103"/>
    <w:rsid w:val="0076567B"/>
    <w:rsid w:val="007670CF"/>
    <w:rsid w:val="00782D1D"/>
    <w:rsid w:val="007862ED"/>
    <w:rsid w:val="00796F6D"/>
    <w:rsid w:val="007B4D1F"/>
    <w:rsid w:val="007C5B34"/>
    <w:rsid w:val="0080429E"/>
    <w:rsid w:val="00827C9F"/>
    <w:rsid w:val="0084421D"/>
    <w:rsid w:val="0084693C"/>
    <w:rsid w:val="00847DE2"/>
    <w:rsid w:val="0086026B"/>
    <w:rsid w:val="00861D79"/>
    <w:rsid w:val="00864B75"/>
    <w:rsid w:val="0087348D"/>
    <w:rsid w:val="0088354E"/>
    <w:rsid w:val="008900D7"/>
    <w:rsid w:val="008B5BAC"/>
    <w:rsid w:val="008C6AC3"/>
    <w:rsid w:val="008C71DC"/>
    <w:rsid w:val="008C76E2"/>
    <w:rsid w:val="008E0022"/>
    <w:rsid w:val="0090040E"/>
    <w:rsid w:val="00902418"/>
    <w:rsid w:val="00905B11"/>
    <w:rsid w:val="0094710B"/>
    <w:rsid w:val="00953A29"/>
    <w:rsid w:val="009569C4"/>
    <w:rsid w:val="00983AED"/>
    <w:rsid w:val="0099221B"/>
    <w:rsid w:val="009A449D"/>
    <w:rsid w:val="009C72DD"/>
    <w:rsid w:val="009D0B7D"/>
    <w:rsid w:val="00A02CD7"/>
    <w:rsid w:val="00A05CA0"/>
    <w:rsid w:val="00A2720D"/>
    <w:rsid w:val="00A62894"/>
    <w:rsid w:val="00A7034C"/>
    <w:rsid w:val="00A740A3"/>
    <w:rsid w:val="00AC4E19"/>
    <w:rsid w:val="00AD6B7D"/>
    <w:rsid w:val="00AE3A76"/>
    <w:rsid w:val="00B063B4"/>
    <w:rsid w:val="00B07F15"/>
    <w:rsid w:val="00B12C5A"/>
    <w:rsid w:val="00B20432"/>
    <w:rsid w:val="00BB2203"/>
    <w:rsid w:val="00BC79F4"/>
    <w:rsid w:val="00BC7B4B"/>
    <w:rsid w:val="00C074DD"/>
    <w:rsid w:val="00C43F14"/>
    <w:rsid w:val="00C55EBE"/>
    <w:rsid w:val="00C62A91"/>
    <w:rsid w:val="00C67754"/>
    <w:rsid w:val="00CA5101"/>
    <w:rsid w:val="00CC12CE"/>
    <w:rsid w:val="00CC5131"/>
    <w:rsid w:val="00D05BF7"/>
    <w:rsid w:val="00D12466"/>
    <w:rsid w:val="00D24209"/>
    <w:rsid w:val="00D65EA7"/>
    <w:rsid w:val="00D92116"/>
    <w:rsid w:val="00DA2549"/>
    <w:rsid w:val="00DA3F94"/>
    <w:rsid w:val="00DC250F"/>
    <w:rsid w:val="00DD0BD3"/>
    <w:rsid w:val="00DE4CA5"/>
    <w:rsid w:val="00E13937"/>
    <w:rsid w:val="00E26799"/>
    <w:rsid w:val="00E33F0F"/>
    <w:rsid w:val="00E40782"/>
    <w:rsid w:val="00E45308"/>
    <w:rsid w:val="00E91047"/>
    <w:rsid w:val="00E92BC1"/>
    <w:rsid w:val="00EA0FA1"/>
    <w:rsid w:val="00ED454E"/>
    <w:rsid w:val="00EE2F05"/>
    <w:rsid w:val="00EF6299"/>
    <w:rsid w:val="00F213DB"/>
    <w:rsid w:val="00F2507D"/>
    <w:rsid w:val="00F27B88"/>
    <w:rsid w:val="00F440E1"/>
    <w:rsid w:val="00F76AE5"/>
    <w:rsid w:val="00F834E5"/>
    <w:rsid w:val="00FC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7281"/>
    <o:shapelayout v:ext="edit">
      <o:idmap v:ext="edit" data="1"/>
      <o:regrouptable v:ext="edit">
        <o:entry new="1" old="0"/>
        <o:entry new="2" old="0"/>
        <o:entry new="3" old="2"/>
        <o:entry new="4" old="3"/>
      </o:regrouptable>
    </o:shapelayout>
  </w:shapeDefaults>
  <w:decimalSymbol w:val=","/>
  <w:listSeparator w:val=";"/>
  <w14:docId w14:val="08052171"/>
  <w15:docId w15:val="{9DAA72BF-7898-448D-98CC-DB32C656F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51C"/>
    <w:rPr>
      <w:lang w:val="es-ES_tradnl"/>
    </w:rPr>
  </w:style>
  <w:style w:type="paragraph" w:styleId="Ttulo1">
    <w:name w:val="heading 1"/>
    <w:basedOn w:val="Normal"/>
    <w:next w:val="Normal"/>
    <w:qFormat/>
    <w:rsid w:val="0029151C"/>
    <w:pPr>
      <w:keepNext/>
      <w:pBdr>
        <w:bottom w:val="single" w:sz="4" w:space="1" w:color="auto"/>
      </w:pBdr>
      <w:jc w:val="both"/>
      <w:outlineLvl w:val="0"/>
    </w:pPr>
    <w:rPr>
      <w:rFonts w:ascii="Arial" w:hAnsi="Arial"/>
      <w:b/>
      <w:sz w:val="24"/>
    </w:rPr>
  </w:style>
  <w:style w:type="paragraph" w:styleId="Ttulo2">
    <w:name w:val="heading 2"/>
    <w:basedOn w:val="Normal"/>
    <w:next w:val="Normal"/>
    <w:qFormat/>
    <w:rsid w:val="0029151C"/>
    <w:pPr>
      <w:keepNext/>
      <w:widowControl w:val="0"/>
      <w:ind w:left="426"/>
      <w:jc w:val="both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rsid w:val="0029151C"/>
    <w:pPr>
      <w:keepNext/>
      <w:outlineLvl w:val="2"/>
    </w:pPr>
    <w:rPr>
      <w:rFonts w:ascii="Gill Sans MT" w:hAnsi="Gill Sans MT"/>
      <w:b/>
      <w:snapToGrid w:val="0"/>
      <w:color w:val="000000"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rsid w:val="0029151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29151C"/>
    <w:pPr>
      <w:tabs>
        <w:tab w:val="center" w:pos="4252"/>
        <w:tab w:val="right" w:pos="8504"/>
      </w:tabs>
    </w:pPr>
  </w:style>
  <w:style w:type="paragraph" w:styleId="Textonotapie">
    <w:name w:val="footnote text"/>
    <w:basedOn w:val="Normal"/>
    <w:semiHidden/>
    <w:rsid w:val="0029151C"/>
  </w:style>
  <w:style w:type="character" w:styleId="Refdenotaalpie">
    <w:name w:val="footnote reference"/>
    <w:basedOn w:val="Fuentedeprrafopredeter"/>
    <w:semiHidden/>
    <w:rsid w:val="0029151C"/>
    <w:rPr>
      <w:vertAlign w:val="superscript"/>
    </w:rPr>
  </w:style>
  <w:style w:type="paragraph" w:styleId="Ttulo">
    <w:name w:val="Title"/>
    <w:basedOn w:val="Normal"/>
    <w:qFormat/>
    <w:rsid w:val="0029151C"/>
    <w:pPr>
      <w:widowControl w:val="0"/>
      <w:jc w:val="center"/>
    </w:pPr>
    <w:rPr>
      <w:rFonts w:ascii="Arial" w:hAnsi="Arial"/>
      <w:b/>
      <w:sz w:val="28"/>
    </w:rPr>
  </w:style>
  <w:style w:type="paragraph" w:styleId="Textoindependiente">
    <w:name w:val="Body Text"/>
    <w:basedOn w:val="Normal"/>
    <w:semiHidden/>
    <w:rsid w:val="0029151C"/>
    <w:pPr>
      <w:jc w:val="center"/>
    </w:pPr>
    <w:rPr>
      <w:rFonts w:ascii="Arial" w:hAnsi="Arial"/>
      <w:b/>
      <w:sz w:val="28"/>
    </w:rPr>
  </w:style>
  <w:style w:type="paragraph" w:styleId="Sangradetextonormal">
    <w:name w:val="Body Text Indent"/>
    <w:basedOn w:val="Normal"/>
    <w:semiHidden/>
    <w:rsid w:val="0029151C"/>
    <w:pPr>
      <w:widowControl w:val="0"/>
      <w:ind w:left="426"/>
      <w:jc w:val="both"/>
    </w:pPr>
    <w:rPr>
      <w:rFonts w:ascii="Arial" w:hAnsi="Arial"/>
      <w:b/>
      <w:sz w:val="24"/>
    </w:rPr>
  </w:style>
  <w:style w:type="paragraph" w:styleId="Textoindependiente2">
    <w:name w:val="Body Text 2"/>
    <w:basedOn w:val="Normal"/>
    <w:semiHidden/>
    <w:rsid w:val="0029151C"/>
    <w:pPr>
      <w:jc w:val="both"/>
    </w:pPr>
    <w:rPr>
      <w:rFonts w:ascii="Arial" w:hAnsi="Arial"/>
      <w:sz w:val="28"/>
    </w:rPr>
  </w:style>
  <w:style w:type="paragraph" w:styleId="Textoindependiente3">
    <w:name w:val="Body Text 3"/>
    <w:basedOn w:val="Normal"/>
    <w:semiHidden/>
    <w:rsid w:val="0029151C"/>
    <w:pPr>
      <w:spacing w:line="312" w:lineRule="auto"/>
      <w:jc w:val="both"/>
    </w:pPr>
    <w:rPr>
      <w:rFonts w:ascii="Arial" w:hAnsi="Arial"/>
      <w:b/>
      <w:sz w:val="24"/>
    </w:rPr>
  </w:style>
  <w:style w:type="character" w:styleId="Hipervnculo">
    <w:name w:val="Hyperlink"/>
    <w:basedOn w:val="Fuentedeprrafopredeter"/>
    <w:rsid w:val="0029151C"/>
    <w:rPr>
      <w:color w:val="0000FF"/>
      <w:u w:val="single"/>
    </w:rPr>
  </w:style>
  <w:style w:type="paragraph" w:styleId="Textodebloque">
    <w:name w:val="Block Text"/>
    <w:basedOn w:val="Normal"/>
    <w:semiHidden/>
    <w:rsid w:val="0029151C"/>
    <w:pPr>
      <w:ind w:left="284" w:right="566"/>
      <w:jc w:val="center"/>
    </w:pPr>
    <w:rPr>
      <w:b/>
      <w:sz w:val="32"/>
      <w:u w:val="single"/>
    </w:rPr>
  </w:style>
  <w:style w:type="paragraph" w:styleId="Sangra2detindependiente">
    <w:name w:val="Body Text Indent 2"/>
    <w:basedOn w:val="Normal"/>
    <w:semiHidden/>
    <w:rsid w:val="0029151C"/>
    <w:pPr>
      <w:ind w:left="851"/>
      <w:jc w:val="both"/>
    </w:pPr>
    <w:rPr>
      <w:b/>
      <w:sz w:val="24"/>
    </w:rPr>
  </w:style>
  <w:style w:type="paragraph" w:styleId="Sangra3detindependiente">
    <w:name w:val="Body Text Indent 3"/>
    <w:basedOn w:val="Normal"/>
    <w:semiHidden/>
    <w:rsid w:val="0029151C"/>
    <w:pPr>
      <w:ind w:left="284"/>
      <w:jc w:val="both"/>
    </w:pPr>
    <w:rPr>
      <w:sz w:val="24"/>
    </w:rPr>
  </w:style>
  <w:style w:type="character" w:styleId="Nmerodepgina">
    <w:name w:val="page number"/>
    <w:basedOn w:val="Fuentedeprrafopredeter"/>
    <w:semiHidden/>
    <w:rsid w:val="0029151C"/>
  </w:style>
  <w:style w:type="character" w:styleId="Hipervnculovisitado">
    <w:name w:val="FollowedHyperlink"/>
    <w:basedOn w:val="Fuentedeprrafopredeter"/>
    <w:semiHidden/>
    <w:rsid w:val="0029151C"/>
    <w:rPr>
      <w:color w:val="800080"/>
      <w:u w:val="single"/>
    </w:rPr>
  </w:style>
  <w:style w:type="paragraph" w:styleId="Mapadeldocumento">
    <w:name w:val="Document Map"/>
    <w:basedOn w:val="Normal"/>
    <w:semiHidden/>
    <w:rsid w:val="0029151C"/>
    <w:pPr>
      <w:shd w:val="clear" w:color="auto" w:fill="000080"/>
    </w:pPr>
    <w:rPr>
      <w:rFonts w:ascii="Tahoma" w:hAnsi="Tahoma" w:cs="Tahom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1C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1C99"/>
    <w:rPr>
      <w:rFonts w:ascii="Tahoma" w:hAnsi="Tahoma" w:cs="Tahoma"/>
      <w:sz w:val="16"/>
      <w:szCs w:val="16"/>
      <w:lang w:val="es-ES_tradnl"/>
    </w:rPr>
  </w:style>
  <w:style w:type="paragraph" w:styleId="Prrafodelista">
    <w:name w:val="List Paragraph"/>
    <w:basedOn w:val="Normal"/>
    <w:uiPriority w:val="34"/>
    <w:qFormat/>
    <w:rsid w:val="003A1C99"/>
    <w:pPr>
      <w:ind w:left="708"/>
    </w:pPr>
  </w:style>
  <w:style w:type="table" w:styleId="Tablaconcuadrcula">
    <w:name w:val="Table Grid"/>
    <w:basedOn w:val="Tablanormal"/>
    <w:rsid w:val="004A2B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F27B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9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8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alide.redsara.e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valide.redsara.e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.ruiz.DOMAIN\AppData\Local\Temp\wz2a2f\Plantillas%202012\varios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varios.dot</Template>
  <TotalTime>18</TotalTime>
  <Pages>2</Pages>
  <Words>380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Documento</vt:lpstr>
    </vt:vector>
  </TitlesOfParts>
  <Company>IGSAP</Company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</dc:title>
  <dc:creator>DGMAPIAE</dc:creator>
  <cp:lastModifiedBy>ELENA GALDON TOREZANO</cp:lastModifiedBy>
  <cp:revision>5</cp:revision>
  <cp:lastPrinted>2017-09-05T08:10:00Z</cp:lastPrinted>
  <dcterms:created xsi:type="dcterms:W3CDTF">2025-06-26T08:06:00Z</dcterms:created>
  <dcterms:modified xsi:type="dcterms:W3CDTF">2025-09-19T12:24:00Z</dcterms:modified>
</cp:coreProperties>
</file>